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7E620E79" w14:textId="77777777" w:rsidTr="002A4ED5">
        <w:tc>
          <w:tcPr>
            <w:tcW w:w="729" w:type="pct"/>
            <w:vAlign w:val="bottom"/>
          </w:tcPr>
          <w:p w14:paraId="47AAB245" w14:textId="3BE5A61B" w:rsidR="002A4ED5" w:rsidRPr="002A4ED5" w:rsidRDefault="00B055A2" w:rsidP="002A4ED5">
            <w:r>
              <w:t>Student 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A85E9AA" w14:textId="77777777" w:rsidR="002A4ED5" w:rsidRPr="002A4ED5" w:rsidRDefault="002A4ED5" w:rsidP="002A4ED5"/>
        </w:tc>
      </w:tr>
      <w:tr w:rsidR="002A4ED5" w:rsidRPr="002A4ED5" w14:paraId="1BBE638F" w14:textId="77777777" w:rsidTr="002A4ED5">
        <w:tc>
          <w:tcPr>
            <w:tcW w:w="729" w:type="pct"/>
            <w:vAlign w:val="bottom"/>
          </w:tcPr>
          <w:p w14:paraId="12D23192" w14:textId="19D7501D" w:rsidR="002A4ED5" w:rsidRPr="002A4ED5" w:rsidRDefault="00B055A2" w:rsidP="002A4ED5">
            <w:r>
              <w:t>Homeroom Teacher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4C45A06" w14:textId="77777777" w:rsidR="002A4ED5" w:rsidRPr="002A4ED5" w:rsidRDefault="002A4ED5" w:rsidP="002A4ED5"/>
        </w:tc>
      </w:tr>
    </w:tbl>
    <w:p w14:paraId="3C3CB3C7" w14:textId="77777777" w:rsidR="00806FF3" w:rsidRDefault="00806FF3" w:rsidP="00562601">
      <w:pPr>
        <w:pStyle w:val="NoSpacing"/>
      </w:pPr>
    </w:p>
    <w:tbl>
      <w:tblPr>
        <w:tblW w:w="4454" w:type="pct"/>
        <w:tblLayout w:type="fixed"/>
        <w:tblLook w:val="04A0" w:firstRow="1" w:lastRow="0" w:firstColumn="1" w:lastColumn="0" w:noHBand="0" w:noVBand="1"/>
      </w:tblPr>
      <w:tblGrid>
        <w:gridCol w:w="3455"/>
        <w:gridCol w:w="1650"/>
        <w:gridCol w:w="1650"/>
        <w:gridCol w:w="1253"/>
        <w:gridCol w:w="1412"/>
        <w:gridCol w:w="2119"/>
      </w:tblGrid>
      <w:tr w:rsidR="002B5A7D" w:rsidRPr="002A4ED5" w14:paraId="1C79ED4A" w14:textId="0B7A3392" w:rsidTr="002B5A7D">
        <w:tc>
          <w:tcPr>
            <w:tcW w:w="149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FC9AEB5" w14:textId="45B43C4C" w:rsidR="002B5A7D" w:rsidRPr="002A648D" w:rsidRDefault="002B5A7D" w:rsidP="002A648D">
            <w:pPr>
              <w:pStyle w:val="TableHeaders"/>
            </w:pPr>
            <w:r>
              <w:t>Customer Name</w:t>
            </w:r>
          </w:p>
        </w:tc>
        <w:tc>
          <w:tcPr>
            <w:tcW w:w="71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626E10C3" w14:textId="77777777" w:rsidR="002B5A7D" w:rsidRDefault="002B5A7D" w:rsidP="002A4ED5">
            <w:pPr>
              <w:pStyle w:val="TableHeaders"/>
            </w:pPr>
          </w:p>
        </w:tc>
        <w:tc>
          <w:tcPr>
            <w:tcW w:w="71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74058A7" w14:textId="397BEE34" w:rsidR="002B5A7D" w:rsidRPr="002A4ED5" w:rsidRDefault="002B5A7D" w:rsidP="002A4ED5">
            <w:pPr>
              <w:pStyle w:val="TableHeaders"/>
            </w:pPr>
            <w:r>
              <w:t>Phone Number</w:t>
            </w:r>
          </w:p>
        </w:tc>
        <w:tc>
          <w:tcPr>
            <w:tcW w:w="54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89E286" w14:textId="6FBE2F37" w:rsidR="002B5A7D" w:rsidRPr="002A4ED5" w:rsidRDefault="002B5A7D" w:rsidP="00BD10EC">
            <w:pPr>
              <w:pStyle w:val="TableHeaders"/>
            </w:pPr>
            <w:r>
              <w:t>20 lb box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B266EEA" w14:textId="6869C4B6" w:rsidR="002B5A7D" w:rsidRPr="002A4ED5" w:rsidRDefault="002B5A7D" w:rsidP="002A4ED5">
            <w:pPr>
              <w:pStyle w:val="TableHeaders"/>
            </w:pPr>
            <w:r>
              <w:t>50 lb box</w:t>
            </w:r>
          </w:p>
        </w:tc>
        <w:tc>
          <w:tcPr>
            <w:tcW w:w="91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6A191837" w14:textId="4F0EA15C" w:rsidR="002B5A7D" w:rsidRDefault="002B5A7D" w:rsidP="002A4ED5">
            <w:pPr>
              <w:pStyle w:val="TableHeaders"/>
            </w:pPr>
            <w:r>
              <w:t>Total</w:t>
            </w:r>
          </w:p>
        </w:tc>
      </w:tr>
      <w:tr w:rsidR="002B5A7D" w:rsidRPr="002A4ED5" w14:paraId="50BB8D8D" w14:textId="5FC2EE50" w:rsidTr="002B5A7D">
        <w:tc>
          <w:tcPr>
            <w:tcW w:w="149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C90E10A" w14:textId="77777777" w:rsidR="002B5A7D" w:rsidRPr="002A4ED5" w:rsidRDefault="002B5A7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1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35F3953E" w14:textId="732B1830" w:rsidR="002B5A7D" w:rsidRPr="002A4ED5" w:rsidRDefault="002B5A7D" w:rsidP="000636FA">
            <w:pPr>
              <w:spacing w:before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Student Name</w:t>
            </w:r>
          </w:p>
        </w:tc>
        <w:tc>
          <w:tcPr>
            <w:tcW w:w="71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D15F61B" w14:textId="3385FACF" w:rsidR="002B5A7D" w:rsidRPr="002A4ED5" w:rsidRDefault="002B5A7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4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69BE715" w14:textId="2AC72BF0" w:rsidR="002B5A7D" w:rsidRPr="002A4ED5" w:rsidRDefault="002B5A7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$12</w:t>
            </w:r>
          </w:p>
        </w:tc>
        <w:tc>
          <w:tcPr>
            <w:tcW w:w="612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B164756" w14:textId="6DE1B164" w:rsidR="002B5A7D" w:rsidRPr="002A4ED5" w:rsidRDefault="002B5A7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$23</w:t>
            </w:r>
          </w:p>
        </w:tc>
        <w:tc>
          <w:tcPr>
            <w:tcW w:w="918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543D6853" w14:textId="77777777" w:rsidR="002B5A7D" w:rsidRPr="002A4ED5" w:rsidRDefault="002B5A7D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B5A7D" w:rsidRPr="002A4ED5" w14:paraId="3654BBE3" w14:textId="52D81C41" w:rsidTr="002B5A7D">
        <w:tc>
          <w:tcPr>
            <w:tcW w:w="149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3235DC" w14:textId="77777777" w:rsidR="002B5A7D" w:rsidRPr="002A4ED5" w:rsidRDefault="002B5A7D" w:rsidP="002A4ED5"/>
        </w:tc>
        <w:tc>
          <w:tcPr>
            <w:tcW w:w="71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497A4B" w14:textId="77777777" w:rsidR="002B5A7D" w:rsidRPr="002A4ED5" w:rsidRDefault="002B5A7D" w:rsidP="002A4ED5"/>
        </w:tc>
        <w:tc>
          <w:tcPr>
            <w:tcW w:w="71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91862" w14:textId="5CB12E48" w:rsidR="002B5A7D" w:rsidRPr="002A4ED5" w:rsidRDefault="002B5A7D" w:rsidP="002A4ED5"/>
        </w:tc>
        <w:tc>
          <w:tcPr>
            <w:tcW w:w="54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884492" w14:textId="77777777" w:rsidR="002B5A7D" w:rsidRPr="002A4ED5" w:rsidRDefault="002B5A7D" w:rsidP="002A4ED5"/>
        </w:tc>
        <w:tc>
          <w:tcPr>
            <w:tcW w:w="6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8954E" w14:textId="77777777" w:rsidR="002B5A7D" w:rsidRPr="002A4ED5" w:rsidRDefault="002B5A7D" w:rsidP="002A4ED5"/>
        </w:tc>
        <w:tc>
          <w:tcPr>
            <w:tcW w:w="91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0DD3A" w14:textId="77777777" w:rsidR="002B5A7D" w:rsidRPr="002A4ED5" w:rsidRDefault="002B5A7D" w:rsidP="002A4ED5"/>
        </w:tc>
      </w:tr>
      <w:tr w:rsidR="002B5A7D" w:rsidRPr="002A4ED5" w14:paraId="2D63BA4F" w14:textId="4CF3DE53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B8B254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ABFF7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9E2991" w14:textId="61E54591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B980B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E10B4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A4F157" w14:textId="77777777" w:rsidR="002B5A7D" w:rsidRPr="002A4ED5" w:rsidRDefault="002B5A7D" w:rsidP="002A4ED5"/>
        </w:tc>
      </w:tr>
      <w:tr w:rsidR="002B5A7D" w:rsidRPr="002A4ED5" w14:paraId="37EB12E9" w14:textId="4CCB729E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F3845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6F8EC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4EAB86" w14:textId="38933CF9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CC1894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B5AE43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F8F356" w14:textId="77777777" w:rsidR="002B5A7D" w:rsidRPr="002A4ED5" w:rsidRDefault="002B5A7D" w:rsidP="002A4ED5"/>
        </w:tc>
      </w:tr>
      <w:tr w:rsidR="002B5A7D" w:rsidRPr="002A4ED5" w14:paraId="460D35EE" w14:textId="709BFF35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4154ED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8684B7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63F198" w14:textId="51D82EC1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D91A6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68D055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9A93B5" w14:textId="77777777" w:rsidR="002B5A7D" w:rsidRPr="002A4ED5" w:rsidRDefault="002B5A7D" w:rsidP="002A4ED5"/>
        </w:tc>
      </w:tr>
      <w:tr w:rsidR="002B5A7D" w:rsidRPr="002A4ED5" w14:paraId="4C7B86E6" w14:textId="64215F8B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DAB86B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2968BC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E182E3" w14:textId="5C9E622E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37F26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AA1885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5B3AB3" w14:textId="77777777" w:rsidR="002B5A7D" w:rsidRPr="002A4ED5" w:rsidRDefault="002B5A7D" w:rsidP="002A4ED5"/>
        </w:tc>
      </w:tr>
      <w:tr w:rsidR="002B5A7D" w:rsidRPr="002A4ED5" w14:paraId="076EB292" w14:textId="19E7D1C0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F30491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784F6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02EE71" w14:textId="26A3CEF6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97A00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FBA17B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667BCD" w14:textId="77777777" w:rsidR="002B5A7D" w:rsidRPr="002A4ED5" w:rsidRDefault="002B5A7D" w:rsidP="002A4ED5"/>
        </w:tc>
      </w:tr>
      <w:tr w:rsidR="002B5A7D" w:rsidRPr="002A4ED5" w14:paraId="63EB85BB" w14:textId="0FA86B80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C53812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8C0C84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04EABE" w14:textId="53C4CA27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83B526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C5CA37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30C313" w14:textId="77777777" w:rsidR="002B5A7D" w:rsidRPr="002A4ED5" w:rsidRDefault="002B5A7D" w:rsidP="002A4ED5"/>
        </w:tc>
      </w:tr>
      <w:tr w:rsidR="002B5A7D" w:rsidRPr="002A4ED5" w14:paraId="69777FCE" w14:textId="28B884DF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764A66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925F62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110160" w14:textId="7AC8EF54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9E650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04B59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CE381A" w14:textId="77777777" w:rsidR="002B5A7D" w:rsidRPr="002A4ED5" w:rsidRDefault="002B5A7D" w:rsidP="002A4ED5"/>
        </w:tc>
      </w:tr>
      <w:tr w:rsidR="002B5A7D" w:rsidRPr="002A4ED5" w14:paraId="23F10EB4" w14:textId="074B162A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6EDFF3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C314C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922626" w14:textId="4F61DB70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AB45D6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D01637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9DFF21" w14:textId="77777777" w:rsidR="002B5A7D" w:rsidRPr="002A4ED5" w:rsidRDefault="002B5A7D" w:rsidP="002A4ED5"/>
        </w:tc>
      </w:tr>
      <w:tr w:rsidR="002B5A7D" w:rsidRPr="002A4ED5" w14:paraId="13AADA30" w14:textId="565185D4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DD73F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FDDD46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76D26" w14:textId="526C3A1A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D2C792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502BBD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8804FD" w14:textId="77777777" w:rsidR="002B5A7D" w:rsidRPr="002A4ED5" w:rsidRDefault="002B5A7D" w:rsidP="002A4ED5"/>
        </w:tc>
      </w:tr>
      <w:tr w:rsidR="002B5A7D" w:rsidRPr="002A4ED5" w14:paraId="712DBD92" w14:textId="77777777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170807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19F2B1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9BCF35" w14:textId="521E9A80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68F5DA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8245BF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A7BD7" w14:textId="77777777" w:rsidR="002B5A7D" w:rsidRPr="002A4ED5" w:rsidRDefault="002B5A7D" w:rsidP="002A4ED5"/>
        </w:tc>
      </w:tr>
      <w:tr w:rsidR="002B5A7D" w:rsidRPr="002A4ED5" w14:paraId="192EE9A7" w14:textId="77777777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79ABF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E72556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A8580C" w14:textId="2D807A78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4682D9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BA6FD4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60D097" w14:textId="77777777" w:rsidR="002B5A7D" w:rsidRPr="002A4ED5" w:rsidRDefault="002B5A7D" w:rsidP="002A4ED5"/>
        </w:tc>
      </w:tr>
      <w:tr w:rsidR="002B5A7D" w:rsidRPr="002A4ED5" w14:paraId="59A69559" w14:textId="77777777" w:rsidTr="002B5A7D">
        <w:tc>
          <w:tcPr>
            <w:tcW w:w="14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1818EA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8CE117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80D187" w14:textId="2290229F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F30016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8F3F1" w14:textId="77777777" w:rsidR="002B5A7D" w:rsidRPr="002A4ED5" w:rsidRDefault="002B5A7D" w:rsidP="002A4ED5"/>
        </w:tc>
        <w:tc>
          <w:tcPr>
            <w:tcW w:w="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835026" w14:textId="77777777" w:rsidR="002B5A7D" w:rsidRPr="002A4ED5" w:rsidRDefault="002B5A7D" w:rsidP="002A4ED5"/>
        </w:tc>
      </w:tr>
      <w:tr w:rsidR="002B5A7D" w:rsidRPr="002A4ED5" w14:paraId="1C7D2528" w14:textId="4D3411C3" w:rsidTr="002B5A7D">
        <w:tc>
          <w:tcPr>
            <w:tcW w:w="1497" w:type="pct"/>
            <w:tcBorders>
              <w:top w:val="single" w:sz="4" w:space="0" w:color="auto"/>
            </w:tcBorders>
          </w:tcPr>
          <w:p w14:paraId="1C8125E7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</w:tcBorders>
          </w:tcPr>
          <w:p w14:paraId="25B19AFD" w14:textId="77777777" w:rsidR="002B5A7D" w:rsidRPr="002A4ED5" w:rsidRDefault="002B5A7D" w:rsidP="002A4ED5"/>
        </w:tc>
        <w:tc>
          <w:tcPr>
            <w:tcW w:w="715" w:type="pct"/>
            <w:tcBorders>
              <w:top w:val="single" w:sz="4" w:space="0" w:color="auto"/>
            </w:tcBorders>
          </w:tcPr>
          <w:p w14:paraId="2197C6D1" w14:textId="4DA3F317" w:rsidR="002B5A7D" w:rsidRPr="002A4ED5" w:rsidRDefault="002B5A7D" w:rsidP="002A4ED5"/>
        </w:tc>
        <w:tc>
          <w:tcPr>
            <w:tcW w:w="543" w:type="pct"/>
            <w:tcBorders>
              <w:top w:val="single" w:sz="4" w:space="0" w:color="auto"/>
            </w:tcBorders>
          </w:tcPr>
          <w:p w14:paraId="1AA248EE" w14:textId="77777777" w:rsidR="002B5A7D" w:rsidRPr="002A4ED5" w:rsidRDefault="002B5A7D" w:rsidP="002A4ED5"/>
        </w:tc>
        <w:tc>
          <w:tcPr>
            <w:tcW w:w="612" w:type="pct"/>
            <w:tcBorders>
              <w:top w:val="single" w:sz="4" w:space="0" w:color="auto"/>
              <w:bottom w:val="single" w:sz="4" w:space="0" w:color="auto"/>
            </w:tcBorders>
          </w:tcPr>
          <w:p w14:paraId="19D85D39" w14:textId="77777777" w:rsidR="002B5A7D" w:rsidRPr="002A4ED5" w:rsidRDefault="002B5A7D" w:rsidP="002A4ED5">
            <w:pPr>
              <w:rPr>
                <w:b/>
              </w:rPr>
            </w:pPr>
          </w:p>
        </w:tc>
        <w:tc>
          <w:tcPr>
            <w:tcW w:w="918" w:type="pct"/>
            <w:tcBorders>
              <w:top w:val="single" w:sz="4" w:space="0" w:color="auto"/>
              <w:bottom w:val="single" w:sz="4" w:space="0" w:color="auto"/>
            </w:tcBorders>
          </w:tcPr>
          <w:p w14:paraId="619A33FD" w14:textId="77777777" w:rsidR="002B5A7D" w:rsidRPr="002A4ED5" w:rsidRDefault="002B5A7D" w:rsidP="002A4ED5">
            <w:pPr>
              <w:rPr>
                <w:b/>
              </w:rPr>
            </w:pPr>
          </w:p>
        </w:tc>
      </w:tr>
    </w:tbl>
    <w:p w14:paraId="08073405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D684F" w14:textId="77777777" w:rsidR="00E51232" w:rsidRDefault="00E51232" w:rsidP="00650259">
      <w:pPr>
        <w:spacing w:line="240" w:lineRule="auto"/>
      </w:pPr>
      <w:r>
        <w:separator/>
      </w:r>
    </w:p>
  </w:endnote>
  <w:endnote w:type="continuationSeparator" w:id="0">
    <w:p w14:paraId="4C273E41" w14:textId="77777777" w:rsidR="00E51232" w:rsidRDefault="00E5123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C02685-46E7-4C16-AD82-47BC0814DEAE}"/>
    <w:embedBold r:id="rId2" w:fontKey="{0CFCD7EB-B1D3-43C2-BE1E-93EA277397A0}"/>
    <w:embedItalic r:id="rId3" w:fontKey="{E109F110-42FB-48B0-A01B-4545B0692E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90392D4-D755-4937-9C04-B6557729B6A4}"/>
    <w:embedBold r:id="rId5" w:fontKey="{FFC0D384-9826-4405-9DC3-0FA3B2A4FAF8}"/>
    <w:embedItalic r:id="rId6" w:fontKey="{D2816125-EE67-4D86-87A9-5618F60F8C8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0208205-52B1-4229-B28A-F5101D3FCC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240AE68-388F-4B39-87B9-2B26AA049D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111" w:type="pct"/>
      <w:tblLook w:val="04A0" w:firstRow="1" w:lastRow="0" w:firstColumn="1" w:lastColumn="0" w:noHBand="0" w:noVBand="1"/>
    </w:tblPr>
    <w:tblGrid>
      <w:gridCol w:w="9361"/>
      <w:gridCol w:w="6479"/>
    </w:tblGrid>
    <w:tr w:rsidR="00562601" w:rsidRPr="00562601" w14:paraId="3F950149" w14:textId="77777777" w:rsidTr="00EB3E73">
      <w:tc>
        <w:tcPr>
          <w:tcW w:w="2955" w:type="pct"/>
          <w:vAlign w:val="center"/>
        </w:tcPr>
        <w:p w14:paraId="5B70E21D" w14:textId="62338F9C" w:rsidR="00562601" w:rsidRPr="002A648D" w:rsidRDefault="00DD6A6A" w:rsidP="002A648D">
          <w:pPr>
            <w:pStyle w:val="Footer"/>
          </w:pPr>
          <w:r w:rsidRPr="00DD6A6A">
            <w:rPr>
              <w:sz w:val="24"/>
              <w:szCs w:val="36"/>
            </w:rPr>
            <w:t xml:space="preserve">All proceeds will be used to support the purchase of a new mini bus for the school </w:t>
          </w:r>
        </w:p>
      </w:tc>
      <w:tc>
        <w:tcPr>
          <w:tcW w:w="2045" w:type="pct"/>
          <w:vAlign w:val="center"/>
        </w:tcPr>
        <w:p w14:paraId="149F5538" w14:textId="4AF46800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25F335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B57C3" w14:textId="77777777" w:rsidR="00E51232" w:rsidRDefault="00E51232" w:rsidP="00650259">
      <w:pPr>
        <w:spacing w:line="240" w:lineRule="auto"/>
      </w:pPr>
      <w:r>
        <w:separator/>
      </w:r>
    </w:p>
  </w:footnote>
  <w:footnote w:type="continuationSeparator" w:id="0">
    <w:p w14:paraId="2A639895" w14:textId="77777777" w:rsidR="00E51232" w:rsidRDefault="00E5123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717"/>
      <w:gridCol w:w="11243"/>
    </w:tblGrid>
    <w:tr w:rsidR="00562601" w:rsidRPr="00562601" w14:paraId="66A0D0A2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76DEB96" w14:textId="2AC9A5FA" w:rsidR="00562601" w:rsidRPr="00562601" w:rsidRDefault="00B055A2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4F13C7E" wp14:editId="454043C7">
                <wp:extent cx="953479" cy="715992"/>
                <wp:effectExtent l="0" t="0" r="0" b="8255"/>
                <wp:docPr id="2" name="Picture 2" descr="A close up of a to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otato-clipart-for-download-free-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962" cy="725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7EF3B62D" w14:textId="585C08A7" w:rsidR="00562601" w:rsidRPr="002B69B4" w:rsidRDefault="00B055A2" w:rsidP="002B69B4">
          <w:pPr>
            <w:pStyle w:val="Header"/>
          </w:pPr>
          <w:r>
            <w:t>Harvey High School Potato Fundraiser</w:t>
          </w:r>
        </w:p>
      </w:tc>
    </w:tr>
  </w:tbl>
  <w:p w14:paraId="4270D375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5A2"/>
    <w:rsid w:val="00003B30"/>
    <w:rsid w:val="00045CA6"/>
    <w:rsid w:val="00052382"/>
    <w:rsid w:val="000636FA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5A7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1542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055A2"/>
    <w:rsid w:val="00B160CA"/>
    <w:rsid w:val="00BD10EC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D6A6A"/>
    <w:rsid w:val="00DF0832"/>
    <w:rsid w:val="00E0535A"/>
    <w:rsid w:val="00E51232"/>
    <w:rsid w:val="00E61C09"/>
    <w:rsid w:val="00E677FE"/>
    <w:rsid w:val="00EB3B58"/>
    <w:rsid w:val="00EB3E73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23C4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.parra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School Merchandise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96CF59F1F642124ABA7F3493D72D8CFE" ma:contentTypeVersion="9" ma:contentTypeDescription="" ma:contentTypeScope="" ma:versionID="d4a775fa64851c11772b29b50da35d8f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827ddb165f4c77df083115519c946346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91E74E-CC01-4001-9753-2C3BD703F914}"/>
</file>

<file path=customXml/itemProps2.xml><?xml version="1.0" encoding="utf-8"?>
<ds:datastoreItem xmlns:ds="http://schemas.openxmlformats.org/officeDocument/2006/customXml" ds:itemID="{8E9698FA-1661-475A-9FC8-BB883DA2C245}"/>
</file>

<file path=customXml/itemProps3.xml><?xml version="1.0" encoding="utf-8"?>
<ds:datastoreItem xmlns:ds="http://schemas.openxmlformats.org/officeDocument/2006/customXml" ds:itemID="{ABC415B0-7E7E-4C20-9099-EA3479FC52AE}"/>
</file>

<file path=customXml/itemProps4.xml><?xml version="1.0" encoding="utf-8"?>
<ds:datastoreItem xmlns:ds="http://schemas.openxmlformats.org/officeDocument/2006/customXml" ds:itemID="{E49681C9-61A4-4183-BC72-0198FFD4430E}"/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2020-10-02T18:39:00Z</dcterms:created>
  <dcterms:modified xsi:type="dcterms:W3CDTF">2020-10-02T18:39:00Z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0x010100F2A1E1E4D320C749A22EC3F91FD053D60096CF59F1F642124ABA7F3493D72D8CFE</vt:lpwstr>
  </property>
</Properties>
</file>